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44D5F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06D44D60" w14:textId="77777777" w:rsidR="00F90453" w:rsidRDefault="006926C0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B4174F" w14:paraId="06D44D63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6D44D61" w14:textId="77777777"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4D62" w14:textId="77777777" w:rsidR="00B4174F" w:rsidRPr="001A6FE0" w:rsidRDefault="00B4174F" w:rsidP="00B4174F">
            <w:pPr>
              <w:bidi w:val="0"/>
              <w:jc w:val="right"/>
            </w:pPr>
            <w:r w:rsidRPr="001A6FE0">
              <w:rPr>
                <w:rFonts w:hint="cs"/>
                <w:rtl/>
              </w:rPr>
              <w:t>הבריאות</w:t>
            </w:r>
          </w:p>
        </w:tc>
      </w:tr>
      <w:tr w:rsidR="00B4174F" w14:paraId="06D44D66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6D44D64" w14:textId="77777777"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4D65" w14:textId="77777777" w:rsidR="00B4174F" w:rsidRPr="001A6FE0" w:rsidRDefault="00B4174F" w:rsidP="00B4174F">
            <w:pPr>
              <w:bidi w:val="0"/>
              <w:jc w:val="right"/>
            </w:pPr>
            <w:r w:rsidRPr="001A6FE0">
              <w:rPr>
                <w:rFonts w:hint="cs"/>
                <w:rtl/>
              </w:rPr>
              <w:t>אגף</w:t>
            </w:r>
            <w:r w:rsidRPr="001A6FE0">
              <w:rPr>
                <w:rtl/>
              </w:rPr>
              <w:t xml:space="preserve"> </w:t>
            </w:r>
            <w:r w:rsidRPr="001A6FE0">
              <w:rPr>
                <w:rFonts w:hint="cs"/>
                <w:rtl/>
              </w:rPr>
              <w:t>המחשוב</w:t>
            </w:r>
          </w:p>
        </w:tc>
      </w:tr>
      <w:tr w:rsidR="00B4174F" w14:paraId="06D44D69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6D44D67" w14:textId="77777777"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4D68" w14:textId="77777777" w:rsidR="00B4174F" w:rsidRDefault="006C3122" w:rsidP="002915DB">
            <w:r>
              <w:rPr>
                <w:rFonts w:hint="cs"/>
                <w:rtl/>
              </w:rPr>
              <w:t>10/10/2019</w:t>
            </w:r>
          </w:p>
        </w:tc>
      </w:tr>
    </w:tbl>
    <w:p w14:paraId="06D44D6A" w14:textId="77777777" w:rsidR="00332AFB" w:rsidRDefault="006926C0" w:rsidP="00222867">
      <w:pPr>
        <w:rPr>
          <w:rtl/>
        </w:rPr>
      </w:pPr>
    </w:p>
    <w:p w14:paraId="06D44D6B" w14:textId="77777777" w:rsidR="00222867" w:rsidRDefault="006926C0" w:rsidP="00222867">
      <w:pPr>
        <w:rPr>
          <w:rtl/>
        </w:rPr>
      </w:pPr>
    </w:p>
    <w:p w14:paraId="06D44D6C" w14:textId="77777777" w:rsidR="00222867" w:rsidRDefault="006926C0" w:rsidP="00222867">
      <w:pPr>
        <w:rPr>
          <w:rtl/>
        </w:rPr>
      </w:pPr>
    </w:p>
    <w:p w14:paraId="06D44D6D" w14:textId="77777777" w:rsidR="00222867" w:rsidRDefault="006926C0" w:rsidP="00222867">
      <w:pPr>
        <w:rPr>
          <w:rtl/>
        </w:rPr>
      </w:pPr>
    </w:p>
    <w:p w14:paraId="06D44D6E" w14:textId="77777777" w:rsidR="00222867" w:rsidRDefault="006926C0" w:rsidP="00222867">
      <w:pPr>
        <w:rPr>
          <w:rtl/>
        </w:rPr>
      </w:pPr>
    </w:p>
    <w:p w14:paraId="06D44D6F" w14:textId="77777777" w:rsidR="00222867" w:rsidRDefault="006926C0" w:rsidP="00222867">
      <w:pPr>
        <w:rPr>
          <w:rtl/>
        </w:rPr>
      </w:pPr>
    </w:p>
    <w:p w14:paraId="06D44D70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06D44D71" w14:textId="77777777" w:rsidR="00222867" w:rsidRDefault="006926C0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06D44D72" w14:textId="77777777" w:rsidR="00222867" w:rsidRPr="00AF57E9" w:rsidRDefault="009B6B29" w:rsidP="00B4174F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B4174F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06D44D73" w14:textId="77777777" w:rsidR="00222867" w:rsidRPr="00AF57E9" w:rsidRDefault="006926C0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06D44D75" w14:textId="77777777" w:rsidTr="00B4174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6D44D74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06D44D78" w14:textId="77777777" w:rsidTr="00B4174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4D76" w14:textId="77777777" w:rsidR="00B4174F" w:rsidRPr="00C459F4" w:rsidRDefault="00B4174F" w:rsidP="008C3E37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במשרד הבריאות קיימים מחשבים ישנים מסוג </w:t>
            </w:r>
            <w:r w:rsidR="00290B22">
              <w:rPr>
                <w:rFonts w:ascii="Arial" w:hAnsi="Arial" w:hint="cs"/>
                <w:b/>
                <w:sz w:val="22"/>
                <w:szCs w:val="22"/>
              </w:rPr>
              <w:t>VAX</w:t>
            </w:r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>, המריצים מערכות שעדיין עובדות על תשתיות ישנות. לחברת קומדע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שירות המאפשר למחשבים מגירסה חדשה לעבוד כמחשב ישן (הדמיה/אמולציה). בזכות טכנולוגיה זאת, ניתן להריץ סביבת מערכת ישנה במערכת חדשה.</w:t>
            </w:r>
          </w:p>
          <w:p w14:paraId="06D44D77" w14:textId="77777777" w:rsidR="00222867" w:rsidRPr="00B4174F" w:rsidRDefault="00B4174F" w:rsidP="00666119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>2.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במסגרת התקשרות זו מבקש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המשרד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לרכוש</w:t>
            </w:r>
            <w:r w:rsidRPr="00F123DF">
              <w:rPr>
                <w:rFonts w:ascii="Arial" w:hAnsi="Arial"/>
                <w:b/>
                <w:sz w:val="22"/>
                <w:szCs w:val="22"/>
                <w:rtl/>
              </w:rPr>
              <w:t xml:space="preserve"> רישוי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שנתי נוסף עבור </w:t>
            </w:r>
            <w:r w:rsidR="00152745">
              <w:rPr>
                <w:rFonts w:ascii="Arial" w:hAnsi="Arial" w:hint="cs"/>
                <w:b/>
                <w:sz w:val="22"/>
                <w:szCs w:val="22"/>
                <w:rtl/>
              </w:rPr>
              <w:t>מוצר</w:t>
            </w:r>
            <w:r w:rsidR="00EE472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זה</w:t>
            </w:r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="00EE472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כולל תמיכה טכנית טלפונית ועדכוני גירסאות שוטפים, </w:t>
            </w:r>
            <w:r w:rsidR="00EE4721">
              <w:rPr>
                <w:rFonts w:ascii="Arial" w:hAnsi="Arial" w:hint="cs"/>
                <w:b/>
                <w:sz w:val="22"/>
                <w:szCs w:val="22"/>
                <w:rtl/>
              </w:rPr>
              <w:t>בכדי להמשיך הפעילות</w:t>
            </w:r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השוטפת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14:paraId="06D44D79" w14:textId="77777777" w:rsidR="00222867" w:rsidRPr="00AF57E9" w:rsidRDefault="006926C0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06D44D7A" w14:textId="77777777" w:rsidR="00222867" w:rsidRPr="00AF57E9" w:rsidRDefault="009B6B29" w:rsidP="00B4174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B4174F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06D44D7B" w14:textId="77777777" w:rsidR="00222867" w:rsidRPr="00AF57E9" w:rsidRDefault="006926C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6D44D7C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06D44D7D" w14:textId="77777777" w:rsidR="00222867" w:rsidRPr="00AF57E9" w:rsidRDefault="006926C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06D44D82" w14:textId="77777777" w:rsidTr="00222867">
        <w:tc>
          <w:tcPr>
            <w:tcW w:w="3085" w:type="dxa"/>
            <w:hideMark/>
          </w:tcPr>
          <w:p w14:paraId="06D44D7E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06D44D7F" w14:textId="77777777" w:rsidR="00222867" w:rsidRPr="00AF57E9" w:rsidRDefault="00B4174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06D44D80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06D44D81" w14:textId="77777777" w:rsidR="00222867" w:rsidRPr="00AF57E9" w:rsidRDefault="006926C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06D44D83" w14:textId="77777777" w:rsidR="00222867" w:rsidRPr="00AF57E9" w:rsidRDefault="006926C0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06D44D86" w14:textId="77777777" w:rsidTr="00222867">
        <w:tc>
          <w:tcPr>
            <w:tcW w:w="2698" w:type="dxa"/>
            <w:shd w:val="clear" w:color="auto" w:fill="E6E6E6"/>
            <w:hideMark/>
          </w:tcPr>
          <w:p w14:paraId="06D44D84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06D44D85" w14:textId="77777777" w:rsidR="00222867" w:rsidRPr="00AF57E9" w:rsidRDefault="00EE472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קומדע</w:t>
            </w:r>
            <w:r w:rsidR="008C3E37" w:rsidRPr="0080469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בע"מ</w:t>
            </w:r>
          </w:p>
        </w:tc>
      </w:tr>
      <w:tr w:rsidR="007548B0" w14:paraId="06D44D8A" w14:textId="77777777" w:rsidTr="00222867">
        <w:tc>
          <w:tcPr>
            <w:tcW w:w="2698" w:type="dxa"/>
            <w:shd w:val="clear" w:color="auto" w:fill="E6E6E6"/>
            <w:hideMark/>
          </w:tcPr>
          <w:p w14:paraId="06D44D87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06D44D8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06D44D89" w14:textId="77777777" w:rsidR="00222867" w:rsidRPr="00AF57E9" w:rsidRDefault="00290B22" w:rsidP="00290B22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290B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511076606</w:t>
            </w:r>
          </w:p>
        </w:tc>
      </w:tr>
      <w:tr w:rsidR="007548B0" w14:paraId="06D44D8E" w14:textId="77777777" w:rsidTr="00222867">
        <w:tc>
          <w:tcPr>
            <w:tcW w:w="2698" w:type="dxa"/>
            <w:shd w:val="clear" w:color="auto" w:fill="E6E6E6"/>
            <w:hideMark/>
          </w:tcPr>
          <w:p w14:paraId="06D44D8B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06D44D8C" w14:textId="77777777" w:rsidR="00222867" w:rsidRPr="00AF57E9" w:rsidRDefault="00B4174F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06D44D8D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06D44D91" w14:textId="77777777" w:rsidTr="00222867">
        <w:tc>
          <w:tcPr>
            <w:tcW w:w="2698" w:type="dxa"/>
            <w:shd w:val="clear" w:color="auto" w:fill="E6E6E6"/>
            <w:hideMark/>
          </w:tcPr>
          <w:p w14:paraId="06D44D8F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06D44D90" w14:textId="77777777" w:rsidR="00222867" w:rsidRPr="00AF57E9" w:rsidRDefault="0066611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65</w:t>
            </w:r>
            <w:r w:rsidR="00B4174F" w:rsidRPr="00B417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,000 ₪ </w:t>
            </w:r>
            <w:r w:rsidR="00EE472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 </w:t>
            </w:r>
            <w:r w:rsidR="00B4174F" w:rsidRPr="00B417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כולל מע"מ</w:t>
            </w:r>
          </w:p>
        </w:tc>
      </w:tr>
      <w:tr w:rsidR="007548B0" w14:paraId="06D44D94" w14:textId="77777777" w:rsidTr="00222867">
        <w:tc>
          <w:tcPr>
            <w:tcW w:w="2698" w:type="dxa"/>
            <w:shd w:val="clear" w:color="auto" w:fill="E6E6E6"/>
            <w:hideMark/>
          </w:tcPr>
          <w:p w14:paraId="06D44D9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06D44D93" w14:textId="77777777" w:rsidR="00222867" w:rsidRPr="00AF57E9" w:rsidRDefault="006C3122" w:rsidP="00290B22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6C312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01/12/2019-31/12/2020</w:t>
            </w:r>
          </w:p>
        </w:tc>
      </w:tr>
    </w:tbl>
    <w:p w14:paraId="06D44D95" w14:textId="77777777" w:rsidR="00222867" w:rsidRPr="00AF57E9" w:rsidRDefault="006926C0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06D44D96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06D44D97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06D44D98" w14:textId="77777777" w:rsidR="00222867" w:rsidRPr="00AF57E9" w:rsidRDefault="006926C0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06D44D99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06D44D9A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06D44D9B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06D44D9C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06D44D9D" w14:textId="77777777" w:rsidR="00222867" w:rsidRPr="00AF57E9" w:rsidRDefault="006926C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06D44DA0" w14:textId="77777777" w:rsidTr="00C708F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4D9E" w14:textId="77777777" w:rsidR="00152745" w:rsidRDefault="007E6A47" w:rsidP="00666119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אגף המחשוב מחזיק בשרתי אמולציה מסוג </w:t>
            </w:r>
            <w:r>
              <w:rPr>
                <w:rFonts w:ascii="Arial" w:hAnsi="Arial"/>
                <w:b/>
                <w:sz w:val="22"/>
                <w:szCs w:val="22"/>
              </w:rPr>
              <w:t>Charon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>מכח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זכויות שימוש </w:t>
            </w:r>
            <w:r w:rsidR="00E84DC0">
              <w:rPr>
                <w:rFonts w:ascii="Arial" w:hAnsi="Arial" w:hint="cs"/>
                <w:b/>
                <w:sz w:val="22"/>
                <w:szCs w:val="22"/>
                <w:rtl/>
              </w:rPr>
              <w:t>במוצר זה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  <w:r w:rsidR="00E84DC0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>מבדיקה שנערכה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ע"י הח"מ,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עולה כי חבר</w:t>
            </w:r>
            <w:r w:rsidR="00152745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קומדע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הי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>א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הספק היחיד המסוגל לספק למשרד</w:t>
            </w:r>
            <w:r w:rsidR="00152745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>הבריאות את השירות המבוקש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כיוון 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>ש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חברת 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>קומדע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הינה החברה 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היחידה 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>מעניקה רישוי ותמיכה לשרתי אמולציה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  <w:r w:rsidR="00152745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</w:p>
          <w:p w14:paraId="06D44D9F" w14:textId="77777777" w:rsidR="00222867" w:rsidRPr="00152745" w:rsidRDefault="006926C0" w:rsidP="00152745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06D44DA1" w14:textId="77777777" w:rsidR="00222867" w:rsidRPr="00AF57E9" w:rsidRDefault="006926C0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06D44DA2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06D44DA3" w14:textId="77777777" w:rsidR="00222867" w:rsidRPr="00AF57E9" w:rsidRDefault="006926C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6D44DA4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06D44DA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06D44DA9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4DA6" w14:textId="77777777" w:rsidR="00222867" w:rsidRPr="00AF57E9" w:rsidRDefault="00F272B8" w:rsidP="00F272B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ראובן 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4DA7" w14:textId="77777777" w:rsidR="00222867" w:rsidRPr="00AF57E9" w:rsidRDefault="00BB11DE" w:rsidP="00BB11D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4DA8" w14:textId="77777777" w:rsidR="00222867" w:rsidRPr="00AF57E9" w:rsidRDefault="00BB11DE" w:rsidP="00BB11D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06D44DBA" wp14:editId="06D44DBB">
                  <wp:extent cx="477520" cy="396875"/>
                  <wp:effectExtent l="0" t="0" r="0" b="317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06D44DAD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6D44DA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6D44DAB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6D44DAC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06D44DAE" w14:textId="77777777" w:rsidR="00222867" w:rsidRDefault="006926C0" w:rsidP="00222867">
      <w:pPr>
        <w:rPr>
          <w:rtl/>
        </w:rPr>
      </w:pPr>
    </w:p>
    <w:p w14:paraId="06D44DAF" w14:textId="77777777" w:rsidR="00790F6A" w:rsidRPr="00572407" w:rsidRDefault="00790F6A" w:rsidP="00790F6A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06D44DB0" w14:textId="77777777" w:rsidR="00C708F0" w:rsidRDefault="00C708F0" w:rsidP="00C708F0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C708F0" w:rsidRPr="0053500C" w14:paraId="06D44DB4" w14:textId="77777777" w:rsidTr="004E6F9E">
        <w:tc>
          <w:tcPr>
            <w:tcW w:w="2698" w:type="dxa"/>
            <w:tcBorders>
              <w:bottom w:val="single" w:sz="4" w:space="0" w:color="auto"/>
            </w:tcBorders>
          </w:tcPr>
          <w:p w14:paraId="06D44DB1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אמיר בן שטרית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6D44DB2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06D44DB3" w14:textId="77777777" w:rsidR="00C708F0" w:rsidRPr="0053500C" w:rsidRDefault="00C708F0" w:rsidP="004E6F9E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</w:tr>
      <w:tr w:rsidR="00C708F0" w:rsidRPr="0053500C" w14:paraId="06D44DB8" w14:textId="77777777" w:rsidTr="004E6F9E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06D44DB5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שם מלא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06D44DB6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14:paraId="06D44DB7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06D44DB9" w14:textId="77777777" w:rsidR="00C708F0" w:rsidRPr="00817FBA" w:rsidRDefault="00C708F0" w:rsidP="00222867">
      <w:pPr>
        <w:rPr>
          <w:rtl/>
        </w:rPr>
      </w:pPr>
    </w:p>
    <w:sectPr w:rsidR="00C708F0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44DBE" w14:textId="77777777" w:rsidR="000943AC" w:rsidRDefault="000943AC">
      <w:r>
        <w:separator/>
      </w:r>
    </w:p>
  </w:endnote>
  <w:endnote w:type="continuationSeparator" w:id="0">
    <w:p w14:paraId="06D44DBF" w14:textId="77777777" w:rsidR="000943AC" w:rsidRDefault="0009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06D44DE4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06D44DE0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06D44DE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06D44DE2" w14:textId="7632F2B2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6926C0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6926C0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06D44DE3" w14:textId="77777777" w:rsidR="00354861" w:rsidRPr="0098529F" w:rsidRDefault="006926C0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06D44DE9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6D44DE5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6D44DE6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6D44DE7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6D44DE8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06D44DEC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6D44DEA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06D44DEB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06D44DED" w14:textId="77777777" w:rsidR="00E678BB" w:rsidRPr="00354861" w:rsidRDefault="006926C0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44DBC" w14:textId="77777777" w:rsidR="000943AC" w:rsidRDefault="000943AC">
      <w:r>
        <w:separator/>
      </w:r>
    </w:p>
  </w:footnote>
  <w:footnote w:type="continuationSeparator" w:id="0">
    <w:p w14:paraId="06D44DBD" w14:textId="77777777" w:rsidR="000943AC" w:rsidRDefault="00094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06D44DC2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06D44DC0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06D44DC1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06D44DC9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06D44DC3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6D44DEE" wp14:editId="06D44DEF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06D44DC4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06D44DC5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06D44DC6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6D44DC7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6D44DC8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06D44DC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6D44DCA" w14:textId="77777777" w:rsidR="009220EC" w:rsidRPr="00D84715" w:rsidRDefault="006926C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6D44DCB" w14:textId="77777777" w:rsidR="009220EC" w:rsidRDefault="006926C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6D44DCC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6D44DCD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06D44DD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6D44DCF" w14:textId="77777777" w:rsidR="003D6D13" w:rsidRPr="00D84715" w:rsidRDefault="006926C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6D44DD0" w14:textId="77777777" w:rsidR="003D6D13" w:rsidRPr="00D84715" w:rsidRDefault="006926C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6D44DD1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6D44DD2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06D44DD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6D44DD4" w14:textId="77777777" w:rsidR="009220EC" w:rsidRPr="00D84715" w:rsidRDefault="006926C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6D44DD5" w14:textId="77777777" w:rsidR="009220EC" w:rsidRPr="00D84715" w:rsidRDefault="006926C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6D44DD6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6D44DD7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06D44DDE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6D44DD9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06D44DDA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6D44DDB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6D44DDC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6D44DDD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06D44DDF" w14:textId="77777777" w:rsidR="00E678BB" w:rsidRPr="00D84715" w:rsidRDefault="006926C0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22A3"/>
    <w:rsid w:val="000943AC"/>
    <w:rsid w:val="000B2AF2"/>
    <w:rsid w:val="000E1251"/>
    <w:rsid w:val="000F648F"/>
    <w:rsid w:val="00106B6A"/>
    <w:rsid w:val="00120B92"/>
    <w:rsid w:val="00152745"/>
    <w:rsid w:val="0020551C"/>
    <w:rsid w:val="00285C73"/>
    <w:rsid w:val="00290B22"/>
    <w:rsid w:val="002915DB"/>
    <w:rsid w:val="00336CDD"/>
    <w:rsid w:val="003441F6"/>
    <w:rsid w:val="00362F5D"/>
    <w:rsid w:val="00441DA8"/>
    <w:rsid w:val="004A716E"/>
    <w:rsid w:val="0061337E"/>
    <w:rsid w:val="00666119"/>
    <w:rsid w:val="006926C0"/>
    <w:rsid w:val="006C3122"/>
    <w:rsid w:val="006C7185"/>
    <w:rsid w:val="006F0CC7"/>
    <w:rsid w:val="00702801"/>
    <w:rsid w:val="00733BC5"/>
    <w:rsid w:val="007548B0"/>
    <w:rsid w:val="00790F6A"/>
    <w:rsid w:val="007E6A47"/>
    <w:rsid w:val="0080469F"/>
    <w:rsid w:val="008C3E37"/>
    <w:rsid w:val="009B6B29"/>
    <w:rsid w:val="009F7FB7"/>
    <w:rsid w:val="00AB47E7"/>
    <w:rsid w:val="00B4174F"/>
    <w:rsid w:val="00BB11DE"/>
    <w:rsid w:val="00BF2C6E"/>
    <w:rsid w:val="00C708F0"/>
    <w:rsid w:val="00E84DC0"/>
    <w:rsid w:val="00EE4721"/>
    <w:rsid w:val="00F272B8"/>
    <w:rsid w:val="00FF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D44D5F"/>
  <w15:docId w15:val="{87B1B3E9-D7C6-4445-98F5-4B429EC6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customStyle="1" w:styleId="ListParagraph2">
    <w:name w:val="List Paragraph2"/>
    <w:basedOn w:val="a1"/>
    <w:rsid w:val="0015274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553659119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2019-10-22T14:21:06+00:00</SDDocDate>
    <elnewpapaerdate xmlns="276fb107-33e2-4c3f-bae8-9cd5efb2baae" xsi:nil="true"/>
    <SDHebDate xmlns="276fb107-33e2-4c3f-bae8-9cd5efb2baae">כ"ג בתשרי,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F1118-D6A3-4556-B9E6-04166530A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76fb107-33e2-4c3f-bae8-9cd5efb2baae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B7A86BC-FF42-46C4-8D74-5907F3214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400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 VAX במסגרת אמולציית Charon 2020.docx.</vt:lpstr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 VAX במסגרת אמולציית Charon 2020.docx.</dc:title>
  <dc:creator>Marina Paz</dc:creator>
  <cp:lastModifiedBy>דורין אמויאל</cp:lastModifiedBy>
  <cp:revision>2</cp:revision>
  <cp:lastPrinted>2019-10-22T14:12:00Z</cp:lastPrinted>
  <dcterms:created xsi:type="dcterms:W3CDTF">2019-11-28T09:08:00Z</dcterms:created>
  <dcterms:modified xsi:type="dcterms:W3CDTF">2019-11-28T09:08:00Z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