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44D5F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6D44D60" w14:textId="77777777" w:rsidR="00F90453" w:rsidRDefault="006926C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14:paraId="06D44D63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61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62" w14:textId="77777777"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14:paraId="06D44D66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64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65" w14:textId="77777777"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14:paraId="06D44D69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67" w14:textId="77777777"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68" w14:textId="77777777" w:rsidR="00B4174F" w:rsidRDefault="006C3122" w:rsidP="002915DB">
            <w:r>
              <w:rPr>
                <w:rFonts w:hint="cs"/>
                <w:rtl/>
              </w:rPr>
              <w:t>10/10/2019</w:t>
            </w:r>
          </w:p>
        </w:tc>
      </w:tr>
    </w:tbl>
    <w:p w14:paraId="06D44D6A" w14:textId="77777777" w:rsidR="00332AFB" w:rsidRDefault="006926C0" w:rsidP="00222867">
      <w:pPr>
        <w:rPr>
          <w:rtl/>
        </w:rPr>
      </w:pPr>
    </w:p>
    <w:p w14:paraId="06D44D6B" w14:textId="77777777" w:rsidR="00222867" w:rsidRDefault="006926C0" w:rsidP="00222867">
      <w:pPr>
        <w:rPr>
          <w:rtl/>
        </w:rPr>
      </w:pPr>
    </w:p>
    <w:p w14:paraId="06D44D6C" w14:textId="77777777" w:rsidR="00222867" w:rsidRDefault="006926C0" w:rsidP="00222867">
      <w:pPr>
        <w:rPr>
          <w:rtl/>
        </w:rPr>
      </w:pPr>
    </w:p>
    <w:p w14:paraId="06D44D6D" w14:textId="77777777" w:rsidR="00222867" w:rsidRDefault="006926C0" w:rsidP="00222867">
      <w:pPr>
        <w:rPr>
          <w:rtl/>
        </w:rPr>
      </w:pPr>
    </w:p>
    <w:p w14:paraId="06D44D6E" w14:textId="77777777" w:rsidR="00222867" w:rsidRDefault="006926C0" w:rsidP="00222867">
      <w:pPr>
        <w:rPr>
          <w:rtl/>
        </w:rPr>
      </w:pPr>
    </w:p>
    <w:p w14:paraId="06D44D6F" w14:textId="77777777" w:rsidR="00222867" w:rsidRDefault="006926C0" w:rsidP="00222867">
      <w:pPr>
        <w:rPr>
          <w:rtl/>
        </w:rPr>
      </w:pPr>
    </w:p>
    <w:p w14:paraId="06D44D7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6D44D71" w14:textId="77777777" w:rsidR="00222867" w:rsidRDefault="006926C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6D44D72" w14:textId="77777777"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06D44D73" w14:textId="77777777" w:rsidR="00222867" w:rsidRPr="00AF57E9" w:rsidRDefault="006926C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6D44D75" w14:textId="77777777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74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6D44D78" w14:textId="77777777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76" w14:textId="77777777" w:rsidR="00B4174F" w:rsidRPr="00C459F4" w:rsidRDefault="00B4174F" w:rsidP="008C3E3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במשרד הבריאות קיימים מחשבים ישנים מסוג </w:t>
            </w:r>
            <w:r w:rsidR="00290B22">
              <w:rPr>
                <w:rFonts w:ascii="Arial" w:hAnsi="Arial" w:hint="cs"/>
                <w:b/>
                <w:sz w:val="22"/>
                <w:szCs w:val="22"/>
              </w:rPr>
              <w:t>VAX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 המריצים מערכות שעדיין עובדות על תשתיות ישנות. לחברת 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 המאפשר למחשבים מגירסה חדשה לעבוד כמחשב ישן (הדמיה/אמולציה). בזכות טכנולוגיה זאת, ניתן להריץ סביבת מערכת ישנה במערכת חדשה.</w:t>
            </w:r>
          </w:p>
          <w:p w14:paraId="06D44D77" w14:textId="77777777" w:rsidR="00222867" w:rsidRPr="00B4174F" w:rsidRDefault="00B4174F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במסגרת התקשרות זו מבקש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זה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כולל תמיכה טכנית טלפונית ועדכוני גירסאות שוטפים, 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>בכדי להמשיך הפעילות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השוטפת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06D44D79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6D44D7A" w14:textId="77777777"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06D44D7B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D44D7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6D44D7D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6D44D82" w14:textId="77777777" w:rsidTr="00222867">
        <w:tc>
          <w:tcPr>
            <w:tcW w:w="3085" w:type="dxa"/>
            <w:hideMark/>
          </w:tcPr>
          <w:p w14:paraId="06D44D7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6D44D7F" w14:textId="77777777"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6D44D8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6D44D81" w14:textId="77777777" w:rsidR="00222867" w:rsidRPr="00AF57E9" w:rsidRDefault="006926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6D44D83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06D44D86" w14:textId="77777777" w:rsidTr="00222867">
        <w:tc>
          <w:tcPr>
            <w:tcW w:w="2698" w:type="dxa"/>
            <w:shd w:val="clear" w:color="auto" w:fill="E6E6E6"/>
            <w:hideMark/>
          </w:tcPr>
          <w:p w14:paraId="06D44D8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6D44D85" w14:textId="77777777" w:rsidR="00222867" w:rsidRPr="00AF57E9" w:rsidRDefault="00EE472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r w:rsidR="008C3E37" w:rsidRPr="0080469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14:paraId="06D44D8A" w14:textId="77777777" w:rsidTr="00222867">
        <w:tc>
          <w:tcPr>
            <w:tcW w:w="2698" w:type="dxa"/>
            <w:shd w:val="clear" w:color="auto" w:fill="E6E6E6"/>
            <w:hideMark/>
          </w:tcPr>
          <w:p w14:paraId="06D44D8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6D44D8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6D44D89" w14:textId="77777777" w:rsidR="00222867" w:rsidRPr="00AF57E9" w:rsidRDefault="00290B22" w:rsidP="00290B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0B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511076606</w:t>
            </w:r>
          </w:p>
        </w:tc>
      </w:tr>
      <w:tr w:rsidR="007548B0" w14:paraId="06D44D8E" w14:textId="77777777" w:rsidTr="00222867">
        <w:tc>
          <w:tcPr>
            <w:tcW w:w="2698" w:type="dxa"/>
            <w:shd w:val="clear" w:color="auto" w:fill="E6E6E6"/>
            <w:hideMark/>
          </w:tcPr>
          <w:p w14:paraId="06D44D8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6D44D8C" w14:textId="77777777"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6D44D8D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6D44D91" w14:textId="77777777" w:rsidTr="00222867">
        <w:tc>
          <w:tcPr>
            <w:tcW w:w="2698" w:type="dxa"/>
            <w:shd w:val="clear" w:color="auto" w:fill="E6E6E6"/>
            <w:hideMark/>
          </w:tcPr>
          <w:p w14:paraId="06D44D8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6D44D90" w14:textId="77777777" w:rsidR="00222867" w:rsidRPr="00AF57E9" w:rsidRDefault="0066611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65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E47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06D44D94" w14:textId="77777777" w:rsidTr="00222867">
        <w:tc>
          <w:tcPr>
            <w:tcW w:w="2698" w:type="dxa"/>
            <w:shd w:val="clear" w:color="auto" w:fill="E6E6E6"/>
            <w:hideMark/>
          </w:tcPr>
          <w:p w14:paraId="06D44D9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6D44D93" w14:textId="77777777" w:rsidR="00222867" w:rsidRPr="00AF57E9" w:rsidRDefault="006C3122" w:rsidP="00290B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C31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01/12/2019-31/12/2020</w:t>
            </w:r>
          </w:p>
        </w:tc>
      </w:tr>
    </w:tbl>
    <w:p w14:paraId="06D44D95" w14:textId="77777777" w:rsidR="00222867" w:rsidRPr="00AF57E9" w:rsidRDefault="006926C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6D44D9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6D44D97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6D44D98" w14:textId="77777777" w:rsidR="00222867" w:rsidRPr="00AF57E9" w:rsidRDefault="006926C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6D44D9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6D44D9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6D44D9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6D44D9C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6D44D9D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6D44DA0" w14:textId="77777777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9E" w14:textId="77777777" w:rsidR="00152745" w:rsidRDefault="007E6A47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מחזיק בשרתי אמולציה מסוג </w:t>
            </w:r>
            <w:r>
              <w:rPr>
                <w:rFonts w:ascii="Arial" w:hAnsi="Arial"/>
                <w:b/>
                <w:sz w:val="22"/>
                <w:szCs w:val="22"/>
              </w:rPr>
              <w:t>Charon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מכח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זכויות שימוש 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>במוצר זה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ע"י הח"מ,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א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המסוגל לספק למשרד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 המבוקש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כיוון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החברה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היחידה 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מעניקה רישוי ותמיכה לשרתי אמולציה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14:paraId="06D44D9F" w14:textId="77777777" w:rsidR="00222867" w:rsidRPr="00152745" w:rsidRDefault="006926C0" w:rsidP="00152745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06D44DA1" w14:textId="77777777" w:rsidR="00222867" w:rsidRPr="00AF57E9" w:rsidRDefault="006926C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6D44DA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6D44DA3" w14:textId="77777777" w:rsidR="00222867" w:rsidRPr="00AF57E9" w:rsidRDefault="006926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6D44DA4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6D44DA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6D44DA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A6" w14:textId="77777777"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A7" w14:textId="77777777"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4DA8" w14:textId="77777777"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6D44DBA" wp14:editId="06D44DBB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06D44DA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A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A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D44DA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6D44DAE" w14:textId="77777777" w:rsidR="00222867" w:rsidRDefault="006926C0" w:rsidP="00222867">
      <w:pPr>
        <w:rPr>
          <w:rtl/>
        </w:rPr>
      </w:pPr>
    </w:p>
    <w:p w14:paraId="06D44DAF" w14:textId="77777777" w:rsidR="00790F6A" w:rsidRPr="00572407" w:rsidRDefault="00790F6A" w:rsidP="00790F6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6D44DB0" w14:textId="77777777"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708F0" w:rsidRPr="0053500C" w14:paraId="06D44DB4" w14:textId="77777777" w:rsidTr="004E6F9E">
        <w:tc>
          <w:tcPr>
            <w:tcW w:w="2698" w:type="dxa"/>
            <w:tcBorders>
              <w:bottom w:val="single" w:sz="4" w:space="0" w:color="auto"/>
            </w:tcBorders>
          </w:tcPr>
          <w:p w14:paraId="06D44DB1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06D44DB2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06D44DB3" w14:textId="77777777" w:rsidR="00C708F0" w:rsidRPr="0053500C" w:rsidRDefault="00C708F0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  <w:tr w:rsidR="00C708F0" w:rsidRPr="0053500C" w14:paraId="06D44DB8" w14:textId="77777777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06D44DB5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06D44DB6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06D44DB7" w14:textId="77777777"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6D44DB9" w14:textId="77777777" w:rsidR="00C708F0" w:rsidRPr="00817FBA" w:rsidRDefault="00C708F0" w:rsidP="00222867">
      <w:pPr>
        <w:rPr>
          <w:rtl/>
        </w:rPr>
      </w:pPr>
    </w:p>
    <w:sectPr w:rsidR="00C708F0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D44DBE" w14:textId="77777777" w:rsidR="000943AC" w:rsidRDefault="000943AC">
      <w:r>
        <w:separator/>
      </w:r>
    </w:p>
  </w:endnote>
  <w:endnote w:type="continuationSeparator" w:id="0">
    <w:p w14:paraId="06D44DBF" w14:textId="77777777" w:rsidR="000943AC" w:rsidRDefault="00094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6D44DE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6D44DE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6D44DE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6D44DE2" w14:textId="7632F2B2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926C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926C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6D44DE3" w14:textId="77777777" w:rsidR="00354861" w:rsidRPr="0098529F" w:rsidRDefault="006926C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6D44DE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6D44DE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E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6D44DE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E8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6D44DEC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6D44DEA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6D44DE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6D44DED" w14:textId="77777777" w:rsidR="00E678BB" w:rsidRPr="00354861" w:rsidRDefault="006926C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D44DBC" w14:textId="77777777" w:rsidR="000943AC" w:rsidRDefault="000943AC">
      <w:r>
        <w:separator/>
      </w:r>
    </w:p>
  </w:footnote>
  <w:footnote w:type="continuationSeparator" w:id="0">
    <w:p w14:paraId="06D44DBD" w14:textId="77777777" w:rsidR="000943AC" w:rsidRDefault="00094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6D44DC2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6D44DC0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6D44DC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6D44DC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6D44DC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6D44DEE" wp14:editId="06D44DEF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6D44DC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6D44DC5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6D44DC6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4DC7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C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6D44DC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6D44DCA" w14:textId="77777777" w:rsidR="009220EC" w:rsidRPr="00D84715" w:rsidRDefault="006926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D44DCB" w14:textId="77777777" w:rsidR="009220EC" w:rsidRDefault="006926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4DCC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C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6D44DD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6D44DCF" w14:textId="77777777" w:rsidR="003D6D13" w:rsidRPr="00D84715" w:rsidRDefault="006926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D44DD0" w14:textId="77777777" w:rsidR="003D6D13" w:rsidRPr="00D84715" w:rsidRDefault="006926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4DD1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D2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6D44DD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6D44DD4" w14:textId="77777777" w:rsidR="009220EC" w:rsidRPr="00D84715" w:rsidRDefault="006926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D44DD5" w14:textId="77777777" w:rsidR="009220EC" w:rsidRPr="00D84715" w:rsidRDefault="006926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6D44DD6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D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6D44DD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6D44DD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6D44DD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6D44DD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6D44DD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D44DD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6D44DDF" w14:textId="77777777" w:rsidR="00E678BB" w:rsidRPr="00D84715" w:rsidRDefault="006926C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22A3"/>
    <w:rsid w:val="000943AC"/>
    <w:rsid w:val="000B2AF2"/>
    <w:rsid w:val="000E1251"/>
    <w:rsid w:val="000F648F"/>
    <w:rsid w:val="00106B6A"/>
    <w:rsid w:val="00120B92"/>
    <w:rsid w:val="00152745"/>
    <w:rsid w:val="0020551C"/>
    <w:rsid w:val="00285C73"/>
    <w:rsid w:val="00290B22"/>
    <w:rsid w:val="002915DB"/>
    <w:rsid w:val="00336CDD"/>
    <w:rsid w:val="003441F6"/>
    <w:rsid w:val="00362F5D"/>
    <w:rsid w:val="00441DA8"/>
    <w:rsid w:val="004A716E"/>
    <w:rsid w:val="0061337E"/>
    <w:rsid w:val="00666119"/>
    <w:rsid w:val="006926C0"/>
    <w:rsid w:val="006C3122"/>
    <w:rsid w:val="006C7185"/>
    <w:rsid w:val="006F0CC7"/>
    <w:rsid w:val="00702801"/>
    <w:rsid w:val="00733BC5"/>
    <w:rsid w:val="007548B0"/>
    <w:rsid w:val="00790F6A"/>
    <w:rsid w:val="007E6A47"/>
    <w:rsid w:val="0080469F"/>
    <w:rsid w:val="008C3E37"/>
    <w:rsid w:val="009B6B29"/>
    <w:rsid w:val="009F7FB7"/>
    <w:rsid w:val="00AB47E7"/>
    <w:rsid w:val="00B4174F"/>
    <w:rsid w:val="00BB11DE"/>
    <w:rsid w:val="00BF2C6E"/>
    <w:rsid w:val="00C708F0"/>
    <w:rsid w:val="00E84DC0"/>
    <w:rsid w:val="00EE4721"/>
    <w:rsid w:val="00F272B8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D44D5F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553659119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2019-10-22T14:21:06+00:00</SDDocDate>
    <elnewpapaerdate xmlns="276fb107-33e2-4c3f-bae8-9cd5efb2baae" xsi:nil="true"/>
    <SDHebDate xmlns="276fb107-33e2-4c3f-bae8-9cd5efb2baae">כ"ג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F1118-D6A3-4556-B9E6-04166530AD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276fb107-33e2-4c3f-bae8-9cd5efb2baae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B7A86BC-FF42-46C4-8D74-5907F3214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400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 VAX במסגרת אמולציית Charon 2020.docx.</vt:lpstr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 VAX במסגרת אמולציית Charon 2020.docx.</dc:title>
  <dc:creator>Marina Paz</dc:creator>
  <cp:lastModifiedBy>דורין אמויאל</cp:lastModifiedBy>
  <cp:revision>2</cp:revision>
  <cp:lastPrinted>2019-10-22T14:12:00Z</cp:lastPrinted>
  <dcterms:created xsi:type="dcterms:W3CDTF">2019-11-28T09:08:00Z</dcterms:created>
  <dcterms:modified xsi:type="dcterms:W3CDTF">2019-11-28T09:08:00Z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